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60F6F" w14:textId="77777777" w:rsidR="004F5753" w:rsidRDefault="001C2DF6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9AE93E" wp14:editId="7594FFA4">
                <wp:simplePos x="0" y="0"/>
                <wp:positionH relativeFrom="margin">
                  <wp:posOffset>-543560</wp:posOffset>
                </wp:positionH>
                <wp:positionV relativeFrom="paragraph">
                  <wp:posOffset>-104775</wp:posOffset>
                </wp:positionV>
                <wp:extent cx="6818630" cy="827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630" cy="827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2858" w14:textId="008ECFED" w:rsidR="00596674" w:rsidRDefault="00D1442C" w:rsidP="00B015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ACHIEVER’S</w:t>
                            </w:r>
                            <w:r w:rsidR="00F61E3D" w:rsidRPr="00655EB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FORM</w:t>
                            </w:r>
                          </w:p>
                          <w:p w14:paraId="34281703" w14:textId="77777777" w:rsidR="000015F1" w:rsidRPr="000C1260" w:rsidRDefault="000015F1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Full Name (</w:t>
                            </w:r>
                            <w:r w:rsidR="00F5475F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 c</w:t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apital letter</w:t>
                            </w:r>
                            <w:r w:rsidR="00F5475F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only)</w:t>
                            </w:r>
                          </w:p>
                          <w:p w14:paraId="0107A396" w14:textId="77777777" w:rsidR="000015F1" w:rsidRPr="000C1260" w:rsidRDefault="00F5475F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Contact </w:t>
                            </w:r>
                            <w:r w:rsidR="000015F1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Address:</w:t>
                            </w:r>
                          </w:p>
                          <w:p w14:paraId="1D1B6EA3" w14:textId="77777777" w:rsidR="000015F1" w:rsidRPr="000C1260" w:rsidRDefault="000015F1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District:</w:t>
                            </w:r>
                          </w:p>
                          <w:p w14:paraId="40701F16" w14:textId="77777777" w:rsidR="000015F1" w:rsidRPr="000C1260" w:rsidRDefault="000015F1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State:</w:t>
                            </w:r>
                          </w:p>
                          <w:p w14:paraId="286552FE" w14:textId="77777777" w:rsidR="00F5475F" w:rsidRPr="000C1260" w:rsidRDefault="00F5475F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Contact No. </w:t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Email id :</w:t>
                            </w:r>
                          </w:p>
                          <w:p w14:paraId="522D9AB6" w14:textId="77777777" w:rsidR="000015F1" w:rsidRPr="000C1260" w:rsidRDefault="000015F1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Date of Birth</w:t>
                            </w:r>
                          </w:p>
                          <w:p w14:paraId="3A951A0D" w14:textId="77777777" w:rsidR="000015F1" w:rsidRPr="000C1260" w:rsidRDefault="00F5475F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ID</w:t>
                            </w:r>
                            <w:r w:rsidR="000015F1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proof</w:t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(At least one)</w:t>
                            </w:r>
                            <w:r w:rsidR="000015F1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1527B6" w14:textId="77777777" w:rsidR="000015F1" w:rsidRPr="000C1260" w:rsidRDefault="000015F1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Reference:</w:t>
                            </w:r>
                          </w:p>
                          <w:p w14:paraId="17A1336E" w14:textId="7E7EA426" w:rsidR="00B03465" w:rsidRDefault="00F5475F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Profession</w:t>
                            </w:r>
                            <w:r w:rsidR="000015F1"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B6C46C2" w14:textId="1FC4BAD3" w:rsidR="0035364E" w:rsidRDefault="0035364E" w:rsidP="00F547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Please mention your skills and nature of business to help you grow your business</w:t>
                            </w:r>
                            <w:r w:rsidR="00734E5B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3FF6DC" w14:textId="77777777" w:rsidR="00734E5B" w:rsidRDefault="00734E5B" w:rsidP="00734E5B">
                            <w:pPr>
                              <w:pStyle w:val="ListParagraph"/>
                              <w:spacing w:after="0" w:line="360" w:lineRule="auto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3ED349" w14:textId="110E315C" w:rsidR="00F5475F" w:rsidRPr="000C1260" w:rsidRDefault="00F5475F" w:rsidP="00F5475F">
                            <w:pPr>
                              <w:spacing w:after="0" w:line="360" w:lineRule="auto"/>
                              <w:ind w:firstLine="36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35364E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 Please mention</w:t>
                            </w:r>
                            <w:r w:rsidR="00D1442C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which of your dreams have been realised:</w:t>
                            </w:r>
                          </w:p>
                          <w:p w14:paraId="6B3C6691" w14:textId="0005405A" w:rsidR="00F5475F" w:rsidRDefault="00F5475F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14:paraId="64826D52" w14:textId="77777777" w:rsidR="00D1442C" w:rsidRPr="000C1260" w:rsidRDefault="00D1442C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37BAB8" w14:textId="7AA8DE92" w:rsidR="00F5475F" w:rsidRDefault="00F5475F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3B6F7170" w14:textId="77777777" w:rsidR="00D1442C" w:rsidRPr="000C1260" w:rsidRDefault="00D1442C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02EA02" w14:textId="3D5FACD4" w:rsidR="00F5475F" w:rsidRDefault="00F5475F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A762460" w14:textId="77777777" w:rsidR="00D1442C" w:rsidRPr="000C1260" w:rsidRDefault="00D1442C" w:rsidP="00F5475F">
                            <w:pPr>
                              <w:spacing w:after="0" w:line="240" w:lineRule="auto"/>
                              <w:ind w:left="720" w:firstLine="9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2B82E4" w14:textId="0E94588C" w:rsidR="00F5475F" w:rsidRPr="000C1260" w:rsidRDefault="00F5475F" w:rsidP="00F5475F">
                            <w:pPr>
                              <w:spacing w:after="0" w:line="240" w:lineRule="auto"/>
                              <w:ind w:left="360"/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1260">
                              <w:rPr>
                                <w:rFonts w:ascii="DepotNew-Regular" w:hAnsi="DepotNew-Regular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 declare that above information is correct as per my best knowledge. I have enough confidence and belief on the founder of Mission Shining and his Spiritual Miracles and Achievements.</w:t>
                            </w:r>
                          </w:p>
                          <w:p w14:paraId="1663E0EC" w14:textId="706BF6CF" w:rsidR="00F5475F" w:rsidRPr="00F5475F" w:rsidRDefault="00D1442C" w:rsidP="00AF5810">
                            <w:pPr>
                              <w:spacing w:after="0" w:line="360" w:lineRule="auto"/>
                              <w:ind w:firstLine="360"/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5490B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5475F" w:rsidRPr="00F5475F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Received with thanks from Mr / Mrs. /Shri</w:t>
                            </w:r>
                            <w:r w:rsidR="00F5475F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________________________________</w:t>
                            </w:r>
                            <w:r w:rsidR="000C1260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10B876E8" w14:textId="3B777262" w:rsidR="00F5475F" w:rsidRPr="00F5475F" w:rsidRDefault="00F5475F" w:rsidP="00AF5810">
                            <w:pPr>
                              <w:spacing w:after="0" w:line="360" w:lineRule="auto"/>
                              <w:ind w:firstLine="360"/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Via Cheque No. __________________b</w:t>
                            </w:r>
                            <w:r w:rsidRPr="00F5475F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 Cash (Rupee</w:t>
                            </w:r>
                            <w:r w:rsidR="00A63BD6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F5475F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_________</w:t>
                            </w:r>
                            <w:r w:rsidR="000C1260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___________dated _____________</w:t>
                            </w:r>
                          </w:p>
                          <w:p w14:paraId="76307FA1" w14:textId="77777777" w:rsidR="00AF5810" w:rsidRDefault="00AF5810" w:rsidP="00F5475F">
                            <w:pPr>
                              <w:spacing w:after="0" w:line="480" w:lineRule="auto"/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45F565D4" w14:textId="60064182" w:rsidR="00B03465" w:rsidRDefault="00AF5810" w:rsidP="00AF581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5810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6"/>
                                <w:szCs w:val="24"/>
                              </w:rPr>
                              <w:t xml:space="preserve">       Bank Details:</w:t>
                            </w:r>
                            <w:r w:rsidR="000C1260">
                              <w:rPr>
                                <w:rFonts w:ascii="DepotNew-Regular" w:hAnsi="DepotNew-Regular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AF581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A/c Name</w:t>
                            </w:r>
                            <w:r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:  Mission Shining Public Charitable Trust</w:t>
                            </w:r>
                            <w:r w:rsidRPr="00AF581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A/c Number: </w:t>
                            </w:r>
                            <w:r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37554569733</w:t>
                            </w:r>
                            <w:r w:rsidR="000C1260"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Bank Name: </w:t>
                            </w:r>
                            <w:r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State Bank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f India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IFSC Code: </w:t>
                            </w:r>
                            <w:r w:rsidRPr="00AF581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SBIN0016033</w:t>
                            </w:r>
                            <w:r w:rsidR="000C1260" w:rsidRPr="00AF581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B0BFBA7" w14:textId="77777777" w:rsidR="00AF5810" w:rsidRDefault="00AF5810" w:rsidP="00AF581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C2374B" w14:textId="77777777" w:rsidR="00AF5810" w:rsidRDefault="00AF5810" w:rsidP="00AF581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5048E2" w14:textId="44206495" w:rsidR="00B479ED" w:rsidRPr="00B015B9" w:rsidRDefault="00AF5810" w:rsidP="00B015B9">
                            <w:pPr>
                              <w:spacing w:after="0" w:line="48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Authorised Signature</w:t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Signature</w:t>
                            </w:r>
                            <w:proofErr w:type="spellEnd"/>
                            <w:r w:rsid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Member</w:t>
                            </w:r>
                          </w:p>
                          <w:p w14:paraId="0D090243" w14:textId="77777777" w:rsidR="0031222C" w:rsidRDefault="0031222C" w:rsidP="00B015B9">
                            <w:pPr>
                              <w:spacing w:after="0" w:line="48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A87711" w14:textId="77777777" w:rsidR="00B03465" w:rsidRDefault="00B03465" w:rsidP="00B015B9">
                            <w:pPr>
                              <w:spacing w:after="0" w:line="48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EC9FE4" w14:textId="77777777" w:rsidR="00B03465" w:rsidRDefault="00B03465" w:rsidP="00B015B9">
                            <w:pPr>
                              <w:spacing w:after="0" w:line="48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ABECA11" w14:textId="77777777" w:rsidR="00B03465" w:rsidRPr="00B015B9" w:rsidRDefault="00B03465" w:rsidP="00B015B9">
                            <w:pPr>
                              <w:spacing w:after="0" w:line="48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5AB8A8" w14:textId="77777777" w:rsidR="00B479ED" w:rsidRDefault="00B0346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0346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*Please note that membership is subject to approval by the authorised person of the organisation.</w:t>
                            </w:r>
                          </w:p>
                          <w:p w14:paraId="676ACDA2" w14:textId="77777777" w:rsidR="00B479ED" w:rsidRDefault="00B479E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75FC06F" w14:textId="77777777" w:rsidR="00B479ED" w:rsidRDefault="00B479E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F660A1C" w14:textId="77777777" w:rsidR="00B479ED" w:rsidRDefault="00B479E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89EBF53" w14:textId="77777777" w:rsidR="00B479ED" w:rsidRPr="006B7C83" w:rsidRDefault="00B479E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D1E7D09" w14:textId="77777777" w:rsidR="00AD031F" w:rsidRPr="006B7C83" w:rsidRDefault="00AD031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5AFB0B7" w14:textId="77777777" w:rsidR="00AD031F" w:rsidRPr="006B7C83" w:rsidRDefault="001955A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B7C83">
                              <w:rPr>
                                <w:b/>
                                <w:color w:val="000000" w:themeColor="text1"/>
                              </w:rPr>
                              <w:t>Signature</w:t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 xml:space="preserve"> of member</w:t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31222C" w:rsidRPr="006B7C83">
                              <w:rPr>
                                <w:b/>
                                <w:color w:val="000000" w:themeColor="text1"/>
                              </w:rPr>
                              <w:tab/>
                              <w:t>Authorized Signatory</w:t>
                            </w:r>
                          </w:p>
                          <w:p w14:paraId="601B2C47" w14:textId="77777777" w:rsidR="0031222C" w:rsidRDefault="0031222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0D7E8ACB" w14:textId="77777777" w:rsidR="0031222C" w:rsidRDefault="003122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A9F4FE8" w14:textId="77777777" w:rsidR="00AD031F" w:rsidRDefault="00AD031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CC96008" w14:textId="77777777" w:rsidR="00AD031F" w:rsidRDefault="00AD031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475EA33" w14:textId="77777777" w:rsidR="00596674" w:rsidRPr="00596674" w:rsidRDefault="0059667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AE9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8pt;margin-top:-8.25pt;width:536.9pt;height:65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" filled="f" stroked="f">
                <v:textbox>
                  <w:txbxContent>
                    <w:p w14:paraId="131B2858" w14:textId="008ECFED" w:rsidR="00596674" w:rsidRDefault="00D1442C" w:rsidP="00B015B9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ACHIEVER’S</w:t>
                      </w:r>
                      <w:r w:rsidR="00F61E3D" w:rsidRPr="00655EB6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FORM</w:t>
                      </w:r>
                    </w:p>
                    <w:p w14:paraId="34281703" w14:textId="77777777" w:rsidR="000015F1" w:rsidRPr="000C1260" w:rsidRDefault="000015F1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Full Name (</w:t>
                      </w:r>
                      <w:r w:rsidR="00F5475F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In c</w:t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apital letter</w:t>
                      </w:r>
                      <w:r w:rsidR="00F5475F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only)</w:t>
                      </w:r>
                    </w:p>
                    <w:p w14:paraId="0107A396" w14:textId="77777777" w:rsidR="000015F1" w:rsidRPr="000C1260" w:rsidRDefault="00F5475F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Contact </w:t>
                      </w:r>
                      <w:r w:rsidR="000015F1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Address:</w:t>
                      </w:r>
                    </w:p>
                    <w:p w14:paraId="1D1B6EA3" w14:textId="77777777" w:rsidR="000015F1" w:rsidRPr="000C1260" w:rsidRDefault="000015F1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District:</w:t>
                      </w:r>
                    </w:p>
                    <w:p w14:paraId="40701F16" w14:textId="77777777" w:rsidR="000015F1" w:rsidRPr="000C1260" w:rsidRDefault="000015F1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State:</w:t>
                      </w:r>
                    </w:p>
                    <w:p w14:paraId="286552FE" w14:textId="77777777" w:rsidR="00F5475F" w:rsidRPr="000C1260" w:rsidRDefault="00F5475F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Contact No. </w:t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Email id :</w:t>
                      </w:r>
                    </w:p>
                    <w:p w14:paraId="522D9AB6" w14:textId="77777777" w:rsidR="000015F1" w:rsidRPr="000C1260" w:rsidRDefault="000015F1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Date of Birth</w:t>
                      </w:r>
                    </w:p>
                    <w:p w14:paraId="3A951A0D" w14:textId="77777777" w:rsidR="000015F1" w:rsidRPr="000C1260" w:rsidRDefault="00F5475F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ID</w:t>
                      </w:r>
                      <w:r w:rsidR="000015F1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proof</w:t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(At least one)</w:t>
                      </w:r>
                      <w:r w:rsidR="000015F1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051527B6" w14:textId="77777777" w:rsidR="000015F1" w:rsidRPr="000C1260" w:rsidRDefault="000015F1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Reference:</w:t>
                      </w:r>
                    </w:p>
                    <w:p w14:paraId="17A1336E" w14:textId="7E7EA426" w:rsidR="00B03465" w:rsidRDefault="00F5475F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Profession</w:t>
                      </w:r>
                      <w:r w:rsidR="000015F1"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5B6C46C2" w14:textId="1FC4BAD3" w:rsidR="0035364E" w:rsidRDefault="0035364E" w:rsidP="00F547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Please mention your skills and nature of business to help you grow your business</w:t>
                      </w:r>
                      <w:r w:rsidR="00734E5B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593FF6DC" w14:textId="77777777" w:rsidR="00734E5B" w:rsidRDefault="00734E5B" w:rsidP="00734E5B">
                      <w:pPr>
                        <w:pStyle w:val="ListParagraph"/>
                        <w:spacing w:after="0" w:line="360" w:lineRule="auto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3ED349" w14:textId="110E315C" w:rsidR="00F5475F" w:rsidRPr="000C1260" w:rsidRDefault="00F5475F" w:rsidP="00F5475F">
                      <w:pPr>
                        <w:spacing w:after="0" w:line="360" w:lineRule="auto"/>
                        <w:ind w:firstLine="36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35364E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. Please mention</w:t>
                      </w:r>
                      <w:r w:rsidR="00D1442C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which of your dreams have been realised:</w:t>
                      </w:r>
                    </w:p>
                    <w:p w14:paraId="6B3C6691" w14:textId="0005405A" w:rsidR="00F5475F" w:rsidRDefault="00F5475F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1.</w:t>
                      </w:r>
                    </w:p>
                    <w:p w14:paraId="64826D52" w14:textId="77777777" w:rsidR="00D1442C" w:rsidRPr="000C1260" w:rsidRDefault="00D1442C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37BAB8" w14:textId="7AA8DE92" w:rsidR="00F5475F" w:rsidRDefault="00F5475F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</w:p>
                    <w:p w14:paraId="3B6F7170" w14:textId="77777777" w:rsidR="00D1442C" w:rsidRPr="000C1260" w:rsidRDefault="00D1442C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02EA02" w14:textId="3D5FACD4" w:rsidR="00F5475F" w:rsidRDefault="00F5475F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1A762460" w14:textId="77777777" w:rsidR="00D1442C" w:rsidRPr="000C1260" w:rsidRDefault="00D1442C" w:rsidP="00F5475F">
                      <w:pPr>
                        <w:spacing w:after="0" w:line="240" w:lineRule="auto"/>
                        <w:ind w:left="720" w:firstLine="9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2B82E4" w14:textId="0E94588C" w:rsidR="00F5475F" w:rsidRPr="000C1260" w:rsidRDefault="00F5475F" w:rsidP="00F5475F">
                      <w:pPr>
                        <w:spacing w:after="0" w:line="240" w:lineRule="auto"/>
                        <w:ind w:left="360"/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1260">
                        <w:rPr>
                          <w:rFonts w:ascii="DepotNew-Regular" w:hAnsi="DepotNew-Regular"/>
                          <w:bCs/>
                          <w:color w:val="000000" w:themeColor="text1"/>
                          <w:sz w:val="24"/>
                          <w:szCs w:val="24"/>
                        </w:rPr>
                        <w:t>I declare that above information is correct as per my best knowledge. I have enough confidence and belief on the founder of Mission Shining and his Spiritual Miracles and Achievements.</w:t>
                      </w:r>
                    </w:p>
                    <w:p w14:paraId="1663E0EC" w14:textId="706BF6CF" w:rsidR="00F5475F" w:rsidRPr="00F5475F" w:rsidRDefault="00D1442C" w:rsidP="00AF5810">
                      <w:pPr>
                        <w:spacing w:after="0" w:line="360" w:lineRule="auto"/>
                        <w:ind w:firstLine="360"/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5490B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F5475F" w:rsidRPr="00F5475F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Received with thanks from Mr / Mrs. /Shri</w:t>
                      </w:r>
                      <w:r w:rsidR="00F5475F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________________________________</w:t>
                      </w:r>
                      <w:r w:rsidR="000C1260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________________</w:t>
                      </w:r>
                    </w:p>
                    <w:p w14:paraId="10B876E8" w14:textId="3B777262" w:rsidR="00F5475F" w:rsidRPr="00F5475F" w:rsidRDefault="00F5475F" w:rsidP="00AF5810">
                      <w:pPr>
                        <w:spacing w:after="0" w:line="360" w:lineRule="auto"/>
                        <w:ind w:firstLine="360"/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Via Cheque No. __________________b</w:t>
                      </w:r>
                      <w:r w:rsidRPr="00F5475F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y Cash (Rupee</w:t>
                      </w:r>
                      <w:r w:rsidR="00A63BD6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F5475F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_________</w:t>
                      </w:r>
                      <w:r w:rsidR="000C1260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>___________dated _____________</w:t>
                      </w:r>
                    </w:p>
                    <w:p w14:paraId="76307FA1" w14:textId="77777777" w:rsidR="00AF5810" w:rsidRDefault="00AF5810" w:rsidP="00F5475F">
                      <w:pPr>
                        <w:spacing w:after="0" w:line="480" w:lineRule="auto"/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45F565D4" w14:textId="60064182" w:rsidR="00B03465" w:rsidRDefault="00AF5810" w:rsidP="00AF581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5810">
                        <w:rPr>
                          <w:rFonts w:ascii="DepotNew-Regular" w:hAnsi="DepotNew-Regular"/>
                          <w:b/>
                          <w:color w:val="000000" w:themeColor="text1"/>
                          <w:sz w:val="26"/>
                          <w:szCs w:val="24"/>
                        </w:rPr>
                        <w:t xml:space="preserve">       Bank Details:</w:t>
                      </w:r>
                      <w:r w:rsidR="000C1260">
                        <w:rPr>
                          <w:rFonts w:ascii="DepotNew-Regular" w:hAnsi="DepotNew-Regular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AF581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A/c Name</w:t>
                      </w:r>
                      <w:r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:  Mission Shining Public Charitable Trust</w:t>
                      </w:r>
                      <w:r w:rsidRPr="00AF581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A/c Number: </w:t>
                      </w:r>
                      <w:r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37554569733</w:t>
                      </w:r>
                      <w:r w:rsidR="000C1260"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Bank Name: </w:t>
                      </w:r>
                      <w:r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State Bank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f India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                         IFSC Code: </w:t>
                      </w:r>
                      <w:r w:rsidRPr="00AF581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SBIN0016033</w:t>
                      </w:r>
                      <w:r w:rsidR="000C1260" w:rsidRPr="00AF581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B0BFBA7" w14:textId="77777777" w:rsidR="00AF5810" w:rsidRDefault="00AF5810" w:rsidP="00AF581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C2374B" w14:textId="77777777" w:rsidR="00AF5810" w:rsidRDefault="00AF5810" w:rsidP="00AF581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5048E2" w14:textId="44206495" w:rsidR="00B479ED" w:rsidRPr="00B015B9" w:rsidRDefault="00AF5810" w:rsidP="00B015B9">
                      <w:pPr>
                        <w:spacing w:after="0" w:line="48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Authorised Signature</w:t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Signature</w:t>
                      </w:r>
                      <w:proofErr w:type="spellEnd"/>
                      <w:r w:rsid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of Member</w:t>
                      </w:r>
                    </w:p>
                    <w:p w14:paraId="0D090243" w14:textId="77777777" w:rsidR="0031222C" w:rsidRDefault="0031222C" w:rsidP="00B015B9">
                      <w:pPr>
                        <w:spacing w:after="0" w:line="48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A87711" w14:textId="77777777" w:rsidR="00B03465" w:rsidRDefault="00B03465" w:rsidP="00B015B9">
                      <w:pPr>
                        <w:spacing w:after="0" w:line="48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2EC9FE4" w14:textId="77777777" w:rsidR="00B03465" w:rsidRDefault="00B03465" w:rsidP="00B015B9">
                      <w:pPr>
                        <w:spacing w:after="0" w:line="48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ABECA11" w14:textId="77777777" w:rsidR="00B03465" w:rsidRPr="00B015B9" w:rsidRDefault="00B03465" w:rsidP="00B015B9">
                      <w:pPr>
                        <w:spacing w:after="0" w:line="48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5AB8A8" w14:textId="77777777" w:rsidR="00B479ED" w:rsidRDefault="00B03465">
                      <w:pPr>
                        <w:rPr>
                          <w:b/>
                          <w:color w:val="000000" w:themeColor="text1"/>
                        </w:rPr>
                      </w:pPr>
                      <w:r w:rsidRPr="00B0346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*Please note that membership is subject to approval by the authorised person of the organisation.</w:t>
                      </w:r>
                    </w:p>
                    <w:p w14:paraId="676ACDA2" w14:textId="77777777" w:rsidR="00B479ED" w:rsidRDefault="00B479E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075FC06F" w14:textId="77777777" w:rsidR="00B479ED" w:rsidRDefault="00B479E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7F660A1C" w14:textId="77777777" w:rsidR="00B479ED" w:rsidRDefault="00B479E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089EBF53" w14:textId="77777777" w:rsidR="00B479ED" w:rsidRPr="006B7C83" w:rsidRDefault="00B479E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4D1E7D09" w14:textId="77777777" w:rsidR="00AD031F" w:rsidRPr="006B7C83" w:rsidRDefault="00AD031F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25AFB0B7" w14:textId="77777777" w:rsidR="00AD031F" w:rsidRPr="006B7C83" w:rsidRDefault="001955A9">
                      <w:pPr>
                        <w:rPr>
                          <w:b/>
                          <w:color w:val="000000" w:themeColor="text1"/>
                        </w:rPr>
                      </w:pPr>
                      <w:r w:rsidRPr="006B7C83">
                        <w:rPr>
                          <w:b/>
                          <w:color w:val="000000" w:themeColor="text1"/>
                        </w:rPr>
                        <w:t>Signature</w:t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 xml:space="preserve"> of member</w:t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</w:r>
                      <w:r w:rsidR="0031222C" w:rsidRPr="006B7C83">
                        <w:rPr>
                          <w:b/>
                          <w:color w:val="000000" w:themeColor="text1"/>
                        </w:rPr>
                        <w:tab/>
                        <w:t>Authorized Signatory</w:t>
                      </w:r>
                    </w:p>
                    <w:p w14:paraId="601B2C47" w14:textId="77777777" w:rsidR="0031222C" w:rsidRDefault="0031222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14:paraId="0D7E8ACB" w14:textId="77777777" w:rsidR="0031222C" w:rsidRDefault="0031222C">
                      <w:pPr>
                        <w:rPr>
                          <w:color w:val="000000" w:themeColor="text1"/>
                        </w:rPr>
                      </w:pPr>
                    </w:p>
                    <w:p w14:paraId="4A9F4FE8" w14:textId="77777777" w:rsidR="00AD031F" w:rsidRDefault="00AD031F">
                      <w:pPr>
                        <w:rPr>
                          <w:color w:val="000000" w:themeColor="text1"/>
                        </w:rPr>
                      </w:pPr>
                    </w:p>
                    <w:p w14:paraId="5CC96008" w14:textId="77777777" w:rsidR="00AD031F" w:rsidRDefault="00AD031F">
                      <w:pPr>
                        <w:rPr>
                          <w:color w:val="000000" w:themeColor="text1"/>
                        </w:rPr>
                      </w:pPr>
                    </w:p>
                    <w:p w14:paraId="3475EA33" w14:textId="77777777" w:rsidR="00596674" w:rsidRPr="00596674" w:rsidRDefault="0059667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674">
        <w:rPr>
          <w:noProof/>
          <w:lang w:eastAsia="en-GB"/>
        </w:rPr>
        <w:br/>
      </w:r>
    </w:p>
    <w:sectPr w:rsidR="004F5753" w:rsidSect="00B034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10" w:right="1440" w:bottom="1440" w:left="1440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4B49F" w14:textId="77777777" w:rsidR="00212BC0" w:rsidRDefault="00212BC0" w:rsidP="004F36E2">
      <w:pPr>
        <w:spacing w:after="0" w:line="240" w:lineRule="auto"/>
      </w:pPr>
      <w:r>
        <w:separator/>
      </w:r>
    </w:p>
  </w:endnote>
  <w:endnote w:type="continuationSeparator" w:id="0">
    <w:p w14:paraId="13EDEB40" w14:textId="77777777" w:rsidR="00212BC0" w:rsidRDefault="00212BC0" w:rsidP="004F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potNew-Regular">
    <w:altName w:val="Corbel"/>
    <w:charset w:val="00"/>
    <w:family w:val="swiss"/>
    <w:pitch w:val="variable"/>
    <w:sig w:usb0="00000001" w:usb1="4000206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E6132" w14:textId="77777777" w:rsidR="00B863E9" w:rsidRDefault="00B863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0324E" w14:textId="77777777" w:rsidR="00B015B9" w:rsidRDefault="00B015B9">
    <w:pPr>
      <w:pStyle w:val="Footer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19D3DF08" wp14:editId="701FE82E">
          <wp:simplePos x="0" y="0"/>
          <wp:positionH relativeFrom="column">
            <wp:posOffset>-914400</wp:posOffset>
          </wp:positionH>
          <wp:positionV relativeFrom="paragraph">
            <wp:posOffset>-260985</wp:posOffset>
          </wp:positionV>
          <wp:extent cx="7559061" cy="870585"/>
          <wp:effectExtent l="0" t="0" r="0" b="0"/>
          <wp:wrapNone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Footer_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04" cy="8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19DC4" w14:textId="77777777" w:rsidR="00B863E9" w:rsidRDefault="00B863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1BF8C" w14:textId="77777777" w:rsidR="00212BC0" w:rsidRDefault="00212BC0" w:rsidP="004F36E2">
      <w:pPr>
        <w:spacing w:after="0" w:line="240" w:lineRule="auto"/>
      </w:pPr>
      <w:r>
        <w:separator/>
      </w:r>
    </w:p>
  </w:footnote>
  <w:footnote w:type="continuationSeparator" w:id="0">
    <w:p w14:paraId="46CE0331" w14:textId="77777777" w:rsidR="00212BC0" w:rsidRDefault="00212BC0" w:rsidP="004F3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7E4C1" w14:textId="77777777" w:rsidR="00B863E9" w:rsidRDefault="00B863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0BBC2" w14:textId="357AEE15" w:rsidR="004F36E2" w:rsidRDefault="00B863E9">
    <w:pPr>
      <w:pStyle w:val="Header"/>
    </w:pPr>
    <w:r>
      <w:rPr>
        <w:noProof/>
        <w:lang w:val="en-US"/>
      </w:rPr>
      <w:drawing>
        <wp:anchor distT="0" distB="0" distL="114300" distR="114300" simplePos="0" relativeHeight="251662848" behindDoc="0" locked="0" layoutInCell="1" allowOverlap="1" wp14:anchorId="480C6642" wp14:editId="079D8146">
          <wp:simplePos x="0" y="0"/>
          <wp:positionH relativeFrom="column">
            <wp:posOffset>-904875</wp:posOffset>
          </wp:positionH>
          <wp:positionV relativeFrom="paragraph">
            <wp:posOffset>-438150</wp:posOffset>
          </wp:positionV>
          <wp:extent cx="7534119" cy="1714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r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119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91C58" w14:textId="77777777" w:rsidR="00B863E9" w:rsidRDefault="00B8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0710C"/>
    <w:multiLevelType w:val="hybridMultilevel"/>
    <w:tmpl w:val="6394A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CF"/>
    <w:rsid w:val="000015F1"/>
    <w:rsid w:val="00055D82"/>
    <w:rsid w:val="000C1260"/>
    <w:rsid w:val="000E5634"/>
    <w:rsid w:val="00147C27"/>
    <w:rsid w:val="001955A9"/>
    <w:rsid w:val="001C2DF6"/>
    <w:rsid w:val="00212BC0"/>
    <w:rsid w:val="00237D52"/>
    <w:rsid w:val="00271A0C"/>
    <w:rsid w:val="002E6002"/>
    <w:rsid w:val="0031222C"/>
    <w:rsid w:val="003170CF"/>
    <w:rsid w:val="0035364E"/>
    <w:rsid w:val="00392EA8"/>
    <w:rsid w:val="003C55D8"/>
    <w:rsid w:val="0049294D"/>
    <w:rsid w:val="004F36E2"/>
    <w:rsid w:val="004F5753"/>
    <w:rsid w:val="00535AEB"/>
    <w:rsid w:val="00596674"/>
    <w:rsid w:val="00655EB6"/>
    <w:rsid w:val="00670E7C"/>
    <w:rsid w:val="006B7C83"/>
    <w:rsid w:val="00734E5B"/>
    <w:rsid w:val="008766F1"/>
    <w:rsid w:val="00940856"/>
    <w:rsid w:val="00A63BD6"/>
    <w:rsid w:val="00AD031F"/>
    <w:rsid w:val="00AF5810"/>
    <w:rsid w:val="00B015B9"/>
    <w:rsid w:val="00B03465"/>
    <w:rsid w:val="00B479ED"/>
    <w:rsid w:val="00B53E2E"/>
    <w:rsid w:val="00B863E9"/>
    <w:rsid w:val="00C36A49"/>
    <w:rsid w:val="00D1442C"/>
    <w:rsid w:val="00D62DA3"/>
    <w:rsid w:val="00E86DD8"/>
    <w:rsid w:val="00ED7EDC"/>
    <w:rsid w:val="00EE0BA9"/>
    <w:rsid w:val="00EE161B"/>
    <w:rsid w:val="00F5475F"/>
    <w:rsid w:val="00F5490B"/>
    <w:rsid w:val="00F61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ED515"/>
  <w15:docId w15:val="{C6EFB179-973A-4C77-B64C-D2FCACBF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6E2"/>
  </w:style>
  <w:style w:type="paragraph" w:styleId="Footer">
    <w:name w:val="footer"/>
    <w:basedOn w:val="Normal"/>
    <w:link w:val="FooterChar"/>
    <w:uiPriority w:val="99"/>
    <w:unhideWhenUsed/>
    <w:rsid w:val="004F3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6E2"/>
  </w:style>
  <w:style w:type="paragraph" w:styleId="BalloonText">
    <w:name w:val="Balloon Text"/>
    <w:basedOn w:val="Normal"/>
    <w:link w:val="BalloonTextChar"/>
    <w:uiPriority w:val="99"/>
    <w:semiHidden/>
    <w:unhideWhenUsed/>
    <w:rsid w:val="00B0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46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4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ssion%20India%20Shining\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FC2C5-1FAE-444F-A42D-EA6B7E044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6</cp:revision>
  <cp:lastPrinted>2020-02-11T09:12:00Z</cp:lastPrinted>
  <dcterms:created xsi:type="dcterms:W3CDTF">2020-02-18T06:48:00Z</dcterms:created>
  <dcterms:modified xsi:type="dcterms:W3CDTF">2020-08-10T10:26:00Z</dcterms:modified>
</cp:coreProperties>
</file>